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29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9"/>
        <w:gridCol w:w="5654"/>
      </w:tblGrid>
      <w:tr w:rsidR="002A4ED5" w:rsidRPr="002A4ED5" w14:paraId="52F4DECD" w14:textId="77777777" w:rsidTr="00796386">
        <w:tc>
          <w:tcPr>
            <w:tcW w:w="1252" w:type="pct"/>
            <w:vAlign w:val="bottom"/>
          </w:tcPr>
          <w:p w14:paraId="36339D1F" w14:textId="1DFA1DA5" w:rsidR="002A4ED5" w:rsidRPr="00627B5C" w:rsidRDefault="00475EF6" w:rsidP="002A4ED5">
            <w:pPr>
              <w:rPr>
                <w:b/>
                <w:bCs/>
                <w:szCs w:val="24"/>
              </w:rPr>
            </w:pPr>
            <w:r w:rsidRPr="00627B5C">
              <w:rPr>
                <w:b/>
                <w:bCs/>
                <w:szCs w:val="24"/>
              </w:rPr>
              <w:t>Date</w:t>
            </w:r>
          </w:p>
        </w:tc>
        <w:tc>
          <w:tcPr>
            <w:tcW w:w="3748" w:type="pct"/>
            <w:tcBorders>
              <w:bottom w:val="single" w:sz="4" w:space="0" w:color="auto"/>
            </w:tcBorders>
            <w:vAlign w:val="bottom"/>
          </w:tcPr>
          <w:p w14:paraId="751F75BE" w14:textId="77777777" w:rsidR="002A4ED5" w:rsidRPr="002A4ED5" w:rsidRDefault="002A4ED5" w:rsidP="002A4ED5"/>
        </w:tc>
      </w:tr>
      <w:tr w:rsidR="002A4ED5" w:rsidRPr="002A4ED5" w14:paraId="056D2E6A" w14:textId="77777777" w:rsidTr="00796386">
        <w:sdt>
          <w:sdtPr>
            <w:rPr>
              <w:b/>
              <w:bCs/>
              <w:szCs w:val="24"/>
            </w:rPr>
            <w:id w:val="1692185716"/>
            <w:placeholder>
              <w:docPart w:val="50932166FAA14537B72AADF9855AB63B"/>
            </w:placeholder>
            <w:temporary/>
            <w:showingPlcHdr/>
            <w15:appearance w15:val="hidden"/>
          </w:sdtPr>
          <w:sdtContent>
            <w:tc>
              <w:tcPr>
                <w:tcW w:w="1252" w:type="pct"/>
                <w:vAlign w:val="bottom"/>
              </w:tcPr>
              <w:p w14:paraId="17144427" w14:textId="77777777" w:rsidR="002A4ED5" w:rsidRPr="00627B5C" w:rsidRDefault="002A4ED5" w:rsidP="002A4ED5">
                <w:pPr>
                  <w:rPr>
                    <w:b/>
                    <w:bCs/>
                    <w:szCs w:val="24"/>
                  </w:rPr>
                </w:pPr>
                <w:r w:rsidRPr="00627B5C">
                  <w:rPr>
                    <w:b/>
                    <w:bCs/>
                    <w:szCs w:val="24"/>
                  </w:rPr>
                  <w:t>Phone</w:t>
                </w:r>
              </w:p>
            </w:tc>
          </w:sdtContent>
        </w:sdt>
        <w:tc>
          <w:tcPr>
            <w:tcW w:w="3748" w:type="pct"/>
            <w:tcBorders>
              <w:bottom w:val="single" w:sz="4" w:space="0" w:color="auto"/>
            </w:tcBorders>
            <w:vAlign w:val="bottom"/>
          </w:tcPr>
          <w:p w14:paraId="7F87524C" w14:textId="77777777" w:rsidR="002A4ED5" w:rsidRPr="002A4ED5" w:rsidRDefault="002A4ED5" w:rsidP="002A4ED5"/>
        </w:tc>
      </w:tr>
      <w:tr w:rsidR="002A4ED5" w:rsidRPr="002A4ED5" w14:paraId="48328C2D" w14:textId="77777777" w:rsidTr="00796386">
        <w:sdt>
          <w:sdtPr>
            <w:rPr>
              <w:b/>
              <w:bCs/>
              <w:szCs w:val="24"/>
            </w:rPr>
            <w:id w:val="639315362"/>
            <w:placeholder>
              <w:docPart w:val="383CEADB887E4BA49A666B2CDE73BC43"/>
            </w:placeholder>
            <w:temporary/>
            <w:showingPlcHdr/>
            <w15:appearance w15:val="hidden"/>
          </w:sdtPr>
          <w:sdtContent>
            <w:tc>
              <w:tcPr>
                <w:tcW w:w="1252" w:type="pct"/>
                <w:vAlign w:val="bottom"/>
              </w:tcPr>
              <w:p w14:paraId="489A5546" w14:textId="77777777" w:rsidR="002A4ED5" w:rsidRPr="00627B5C" w:rsidRDefault="002A4ED5" w:rsidP="002A4ED5">
                <w:pPr>
                  <w:rPr>
                    <w:b/>
                    <w:bCs/>
                    <w:szCs w:val="24"/>
                  </w:rPr>
                </w:pPr>
                <w:r w:rsidRPr="00627B5C">
                  <w:rPr>
                    <w:b/>
                    <w:bCs/>
                    <w:szCs w:val="24"/>
                  </w:rPr>
                  <w:t>Email</w:t>
                </w:r>
              </w:p>
            </w:tc>
          </w:sdtContent>
        </w:sdt>
        <w:tc>
          <w:tcPr>
            <w:tcW w:w="3748" w:type="pct"/>
            <w:tcBorders>
              <w:bottom w:val="single" w:sz="4" w:space="0" w:color="auto"/>
            </w:tcBorders>
            <w:vAlign w:val="bottom"/>
          </w:tcPr>
          <w:p w14:paraId="63C6442E" w14:textId="77777777" w:rsidR="002A4ED5" w:rsidRPr="002A4ED5" w:rsidRDefault="002A4ED5" w:rsidP="002A4ED5"/>
        </w:tc>
      </w:tr>
      <w:tr w:rsidR="002A4ED5" w:rsidRPr="002A4ED5" w14:paraId="16D1C5B4" w14:textId="77777777" w:rsidTr="00796386">
        <w:sdt>
          <w:sdtPr>
            <w:rPr>
              <w:b/>
              <w:bCs/>
              <w:szCs w:val="24"/>
            </w:rPr>
            <w:id w:val="1062217057"/>
            <w:placeholder>
              <w:docPart w:val="14BACD4308FA40138DE02804CB3D1638"/>
            </w:placeholder>
            <w:temporary/>
            <w:showingPlcHdr/>
            <w15:appearance w15:val="hidden"/>
          </w:sdtPr>
          <w:sdtContent>
            <w:tc>
              <w:tcPr>
                <w:tcW w:w="1252" w:type="pct"/>
                <w:vAlign w:val="bottom"/>
              </w:tcPr>
              <w:p w14:paraId="563870AA" w14:textId="77777777" w:rsidR="002A4ED5" w:rsidRPr="00627B5C" w:rsidRDefault="002A4ED5" w:rsidP="002A4ED5">
                <w:pPr>
                  <w:rPr>
                    <w:b/>
                    <w:bCs/>
                    <w:szCs w:val="24"/>
                  </w:rPr>
                </w:pPr>
                <w:r w:rsidRPr="00627B5C">
                  <w:rPr>
                    <w:b/>
                    <w:bCs/>
                    <w:szCs w:val="24"/>
                  </w:rPr>
                  <w:t>Address</w:t>
                </w:r>
              </w:p>
            </w:tc>
          </w:sdtContent>
        </w:sdt>
        <w:tc>
          <w:tcPr>
            <w:tcW w:w="374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470D30" w14:textId="77777777" w:rsidR="002A4ED5" w:rsidRPr="002A4ED5" w:rsidRDefault="002A4ED5" w:rsidP="002A4ED5"/>
        </w:tc>
      </w:tr>
      <w:tr w:rsidR="002A4ED5" w:rsidRPr="00796386" w14:paraId="02CC7CD8" w14:textId="77777777" w:rsidTr="00796386">
        <w:sdt>
          <w:sdtPr>
            <w:rPr>
              <w:b/>
              <w:bCs/>
              <w:szCs w:val="24"/>
            </w:rPr>
            <w:id w:val="2001543155"/>
            <w:placeholder>
              <w:docPart w:val="4A82542EE4B84D5887204846C94FC84A"/>
            </w:placeholder>
            <w:temporary/>
            <w:showingPlcHdr/>
            <w15:appearance w15:val="hidden"/>
          </w:sdtPr>
          <w:sdtContent>
            <w:tc>
              <w:tcPr>
                <w:tcW w:w="1252" w:type="pct"/>
                <w:vAlign w:val="bottom"/>
              </w:tcPr>
              <w:p w14:paraId="089A4703" w14:textId="77777777" w:rsidR="002A4ED5" w:rsidRPr="00796386" w:rsidRDefault="002A4ED5" w:rsidP="002A4ED5">
                <w:pPr>
                  <w:rPr>
                    <w:b/>
                    <w:bCs/>
                    <w:szCs w:val="24"/>
                  </w:rPr>
                </w:pPr>
                <w:r w:rsidRPr="00796386">
                  <w:rPr>
                    <w:b/>
                    <w:bCs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748" w:type="pct"/>
            <w:tcBorders>
              <w:bottom w:val="single" w:sz="4" w:space="0" w:color="auto"/>
            </w:tcBorders>
            <w:vAlign w:val="bottom"/>
          </w:tcPr>
          <w:p w14:paraId="21A2EF8B" w14:textId="6B8C8EFD" w:rsidR="002A4ED5" w:rsidRPr="00796386" w:rsidRDefault="003B32A4" w:rsidP="002A4ED5">
            <w:pPr>
              <w:rPr>
                <w:szCs w:val="24"/>
              </w:rPr>
            </w:pPr>
            <w:r w:rsidRPr="00796386">
              <w:rPr>
                <w:szCs w:val="24"/>
              </w:rPr>
              <w:t>Fairmount Heights, MD 20743</w:t>
            </w:r>
          </w:p>
        </w:tc>
      </w:tr>
    </w:tbl>
    <w:p w14:paraId="79DE19AC" w14:textId="77777777" w:rsidR="00806FF3" w:rsidRPr="00796386" w:rsidRDefault="00806FF3" w:rsidP="00562601">
      <w:pPr>
        <w:pStyle w:val="NoSpacing"/>
        <w:rPr>
          <w:sz w:val="24"/>
          <w:szCs w:val="24"/>
        </w:rPr>
      </w:pPr>
    </w:p>
    <w:p w14:paraId="6762FD2C" w14:textId="77777777" w:rsidR="009428BF" w:rsidRDefault="009428BF" w:rsidP="00562601">
      <w:pPr>
        <w:pStyle w:val="NoSpacing"/>
      </w:pPr>
    </w:p>
    <w:p w14:paraId="5E32AC59" w14:textId="77777777" w:rsidR="009428BF" w:rsidRDefault="009428BF" w:rsidP="00562601">
      <w:pPr>
        <w:pStyle w:val="NoSpacing"/>
      </w:pPr>
    </w:p>
    <w:tbl>
      <w:tblPr>
        <w:tblW w:w="4685" w:type="pct"/>
        <w:tblLayout w:type="fixed"/>
        <w:tblLook w:val="04A0" w:firstRow="1" w:lastRow="0" w:firstColumn="1" w:lastColumn="0" w:noHBand="0" w:noVBand="1"/>
      </w:tblPr>
      <w:tblGrid>
        <w:gridCol w:w="1170"/>
        <w:gridCol w:w="3539"/>
        <w:gridCol w:w="3891"/>
        <w:gridCol w:w="1593"/>
        <w:gridCol w:w="1945"/>
      </w:tblGrid>
      <w:tr w:rsidR="00EA1891" w:rsidRPr="002A4ED5" w14:paraId="56DD8278" w14:textId="77777777" w:rsidTr="00CF1538">
        <w:trPr>
          <w:trHeight w:val="495"/>
        </w:trPr>
        <w:tc>
          <w:tcPr>
            <w:tcW w:w="482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2865C5E6" w14:textId="5F2D3E7E" w:rsidR="00EA1891" w:rsidRPr="002A4ED5" w:rsidRDefault="00EA18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Quantity</w:t>
            </w:r>
          </w:p>
        </w:tc>
        <w:tc>
          <w:tcPr>
            <w:tcW w:w="1458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6365C5C5" w14:textId="1A217863" w:rsidR="00EA1891" w:rsidRPr="002A4ED5" w:rsidRDefault="00EA18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Item Description</w:t>
            </w:r>
          </w:p>
        </w:tc>
        <w:tc>
          <w:tcPr>
            <w:tcW w:w="1603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5260FFC4" w14:textId="5C0A3721" w:rsidR="00EA1891" w:rsidRPr="00200DC9" w:rsidRDefault="00EA1891" w:rsidP="00200DC9">
            <w:pPr>
              <w:pStyle w:val="TableSubheadings"/>
              <w:rPr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b/>
                <w:bCs/>
                <w:i w:val="0"/>
                <w:iCs/>
                <w:sz w:val="24"/>
                <w:szCs w:val="24"/>
              </w:rPr>
              <w:t xml:space="preserve">Additional Item Details or </w:t>
            </w:r>
            <w:r w:rsidR="00EC6CD5">
              <w:rPr>
                <w:b/>
                <w:bCs/>
                <w:i w:val="0"/>
                <w:iCs/>
                <w:sz w:val="24"/>
                <w:szCs w:val="24"/>
              </w:rPr>
              <w:t>Comments</w:t>
            </w:r>
          </w:p>
        </w:tc>
        <w:tc>
          <w:tcPr>
            <w:tcW w:w="656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0CFBB4F0" w14:textId="69641351" w:rsidR="00EA1891" w:rsidRDefault="00EC6CD5" w:rsidP="00167B1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Rates</w:t>
            </w:r>
          </w:p>
        </w:tc>
        <w:tc>
          <w:tcPr>
            <w:tcW w:w="801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4968E21E" w14:textId="3929A069" w:rsidR="00EA1891" w:rsidRPr="002A4ED5" w:rsidRDefault="00EA189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Total Cost</w:t>
            </w:r>
          </w:p>
        </w:tc>
      </w:tr>
      <w:tr w:rsidR="00EA1891" w:rsidRPr="002A4ED5" w14:paraId="2BD68C0B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BF647F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F4A35" w14:textId="278CE48E" w:rsidR="00EA1891" w:rsidRPr="002A4ED5" w:rsidRDefault="003B32A4" w:rsidP="003B32A4">
            <w:pPr>
              <w:jc w:val="center"/>
            </w:pPr>
            <w:r>
              <w:t>Appliance (</w:t>
            </w:r>
            <w:r w:rsidR="000A7003">
              <w:t>Small</w:t>
            </w:r>
            <w:r>
              <w:t>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EA694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07E45" w14:textId="283FEEB9" w:rsidR="00EA1891" w:rsidRPr="002A4ED5" w:rsidRDefault="00871D80" w:rsidP="00481A43">
            <w:pPr>
              <w:jc w:val="center"/>
            </w:pPr>
            <w:r>
              <w:t>$</w:t>
            </w:r>
            <w:r w:rsidR="000A7003">
              <w:t>3</w:t>
            </w:r>
            <w:r>
              <w:t>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5F303A" w14:textId="5DCC46AF" w:rsidR="00EA1891" w:rsidRPr="002A4ED5" w:rsidRDefault="00EA1891" w:rsidP="002A4ED5"/>
        </w:tc>
      </w:tr>
      <w:tr w:rsidR="00EA1891" w:rsidRPr="002A4ED5" w14:paraId="3BA76C6E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C75444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F89F7A" w14:textId="618D660A" w:rsidR="00EA1891" w:rsidRPr="002A4ED5" w:rsidRDefault="00E0500E" w:rsidP="00E0500E">
            <w:pPr>
              <w:jc w:val="center"/>
            </w:pPr>
            <w:r>
              <w:t xml:space="preserve">Appliance </w:t>
            </w:r>
            <w:r w:rsidR="000A7003">
              <w:t>(Large</w:t>
            </w:r>
            <w:r>
              <w:t>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0ADEF1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29D2B1" w14:textId="5C3B51E7" w:rsidR="00EA1891" w:rsidRPr="002A4ED5" w:rsidRDefault="00871D80" w:rsidP="00481A43">
            <w:pPr>
              <w:jc w:val="center"/>
            </w:pPr>
            <w:r>
              <w:t>$</w:t>
            </w:r>
            <w:r w:rsidR="000A7003">
              <w:t>50.00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546A24" w14:textId="56E375C4" w:rsidR="00EA1891" w:rsidRPr="002A4ED5" w:rsidRDefault="00EA1891" w:rsidP="002A4ED5"/>
        </w:tc>
      </w:tr>
      <w:tr w:rsidR="00EA1891" w:rsidRPr="002A4ED5" w14:paraId="780BAECB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F79027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61F9FD" w14:textId="0669933D" w:rsidR="00EA1891" w:rsidRPr="002A4ED5" w:rsidRDefault="00E0500E" w:rsidP="00E0500E">
            <w:pPr>
              <w:jc w:val="center"/>
            </w:pPr>
            <w:r>
              <w:t>Armoire/Wardrobe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0463C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AD0F7" w14:textId="529EF13C" w:rsidR="00EA1891" w:rsidRPr="002A4ED5" w:rsidRDefault="000A7003" w:rsidP="00481A43">
            <w:pPr>
              <w:jc w:val="center"/>
            </w:pPr>
            <w:r>
              <w:t>$40.00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94FF1" w14:textId="337D6866" w:rsidR="00EA1891" w:rsidRPr="002A4ED5" w:rsidRDefault="00EA1891" w:rsidP="002A4ED5"/>
        </w:tc>
      </w:tr>
      <w:tr w:rsidR="00EA1891" w:rsidRPr="002A4ED5" w14:paraId="03617B02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3DAB50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E208C9" w14:textId="1E20F5F7" w:rsidR="00EA1891" w:rsidRPr="002A4ED5" w:rsidRDefault="00FB0A7A" w:rsidP="00E0500E">
            <w:pPr>
              <w:jc w:val="center"/>
            </w:pPr>
            <w:r>
              <w:t>Box</w:t>
            </w:r>
            <w:r w:rsidR="00D8351E">
              <w:t xml:space="preserve"> </w:t>
            </w:r>
            <w:r>
              <w:t>spring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77D013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8D20FB" w14:textId="7BDCB00A" w:rsidR="00EA1891" w:rsidRPr="002A4ED5" w:rsidRDefault="009C6468" w:rsidP="00481A43">
            <w:pPr>
              <w:jc w:val="center"/>
            </w:pPr>
            <w:r>
              <w:t>$30.00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DDE1A" w14:textId="60D153EA" w:rsidR="00EA1891" w:rsidRPr="002A4ED5" w:rsidRDefault="00EA1891" w:rsidP="002A4ED5"/>
        </w:tc>
      </w:tr>
      <w:tr w:rsidR="00EA1891" w:rsidRPr="002A4ED5" w14:paraId="378C6CE2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B89E91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A80C46" w14:textId="6FB216C8" w:rsidR="00EA1891" w:rsidRPr="002A4ED5" w:rsidRDefault="00FB0A7A" w:rsidP="00E0500E">
            <w:pPr>
              <w:jc w:val="center"/>
            </w:pPr>
            <w:r>
              <w:t>Cabin</w:t>
            </w:r>
            <w:r w:rsidR="00D8351E">
              <w:t>et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EBACF9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82065" w14:textId="28E48725" w:rsidR="00EA1891" w:rsidRPr="002A4ED5" w:rsidRDefault="009C6468" w:rsidP="00481A43">
            <w:pPr>
              <w:jc w:val="center"/>
            </w:pPr>
            <w:r>
              <w:t>$40.00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9E803D" w14:textId="47F265CC" w:rsidR="00EA1891" w:rsidRPr="002A4ED5" w:rsidRDefault="00EA1891" w:rsidP="002A4ED5"/>
        </w:tc>
      </w:tr>
      <w:tr w:rsidR="00EA1891" w:rsidRPr="002A4ED5" w14:paraId="7072453A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39D96B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56A401" w14:textId="54BD77CF" w:rsidR="00EA1891" w:rsidRPr="002A4ED5" w:rsidRDefault="00D8351E" w:rsidP="00D9135D">
            <w:pPr>
              <w:jc w:val="center"/>
            </w:pPr>
            <w:r>
              <w:t>Carpet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DE94CD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90690E" w14:textId="5782B187" w:rsidR="00EA1891" w:rsidRPr="002A4ED5" w:rsidRDefault="009C6468" w:rsidP="00481A43">
            <w:pPr>
              <w:jc w:val="center"/>
            </w:pPr>
            <w:r>
              <w:t>$100.00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09CF9" w14:textId="22E30DAD" w:rsidR="00EA1891" w:rsidRPr="002A4ED5" w:rsidRDefault="00EA1891" w:rsidP="002A4ED5"/>
        </w:tc>
      </w:tr>
      <w:tr w:rsidR="00EA1891" w:rsidRPr="002A4ED5" w14:paraId="734D6A67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D6AF04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50A7D" w14:textId="302B9E01" w:rsidR="00EA1891" w:rsidRPr="002A4ED5" w:rsidRDefault="00D8351E" w:rsidP="00D9135D">
            <w:pPr>
              <w:jc w:val="center"/>
            </w:pPr>
            <w:r>
              <w:t>Chair (Dinette)</w:t>
            </w:r>
            <w:r w:rsidR="00D9135D">
              <w:t xml:space="preserve"> 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035C0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F12BD2" w14:textId="7BE8AD2C" w:rsidR="00EA1891" w:rsidRPr="002A4ED5" w:rsidRDefault="009C6468" w:rsidP="00481A43">
            <w:pPr>
              <w:jc w:val="center"/>
            </w:pPr>
            <w:r>
              <w:t>$10.00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9E850" w14:textId="3DCA9CE1" w:rsidR="00EA1891" w:rsidRPr="002A4ED5" w:rsidRDefault="00EA1891" w:rsidP="002A4ED5"/>
        </w:tc>
      </w:tr>
      <w:tr w:rsidR="00EA1891" w:rsidRPr="002A4ED5" w14:paraId="0B7F2821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7F331" w14:textId="77777777" w:rsidR="00EA1891" w:rsidRPr="002A4ED5" w:rsidRDefault="00EA1891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398FB7" w14:textId="65CE6A88" w:rsidR="00EA1891" w:rsidRPr="002A4ED5" w:rsidRDefault="00752444" w:rsidP="00D9135D">
            <w:pPr>
              <w:jc w:val="center"/>
            </w:pPr>
            <w:r>
              <w:t>Dresser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4B557F" w14:textId="77777777" w:rsidR="00EA1891" w:rsidRPr="002A4ED5" w:rsidRDefault="00EA1891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A6BE13" w14:textId="11E1F80A" w:rsidR="00EA1891" w:rsidRPr="002A4ED5" w:rsidRDefault="005F4E03" w:rsidP="00481A43">
            <w:pPr>
              <w:jc w:val="center"/>
            </w:pPr>
            <w:r>
              <w:t>$50.00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D27F03" w14:textId="1654CF70" w:rsidR="00EA1891" w:rsidRPr="002A4ED5" w:rsidRDefault="00EA1891" w:rsidP="002A4ED5"/>
        </w:tc>
      </w:tr>
      <w:tr w:rsidR="00EC6CD5" w:rsidRPr="002A4ED5" w14:paraId="4376DAE2" w14:textId="77777777" w:rsidTr="00EC6CD5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333A94" w14:textId="77777777" w:rsidR="00EC6CD5" w:rsidRPr="002A4ED5" w:rsidRDefault="00EC6CD5" w:rsidP="002A4ED5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5B0945" w14:textId="099F2463" w:rsidR="00EC6CD5" w:rsidRPr="002A4ED5" w:rsidRDefault="00752444" w:rsidP="00752444">
            <w:pPr>
              <w:jc w:val="center"/>
            </w:pPr>
            <w:r>
              <w:t>Mattress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7F7D2C" w14:textId="77777777" w:rsidR="00EC6CD5" w:rsidRPr="002A4ED5" w:rsidRDefault="00EC6CD5" w:rsidP="002A4ED5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2AA06A" w14:textId="3CC9FCEA" w:rsidR="00EC6CD5" w:rsidRPr="002A4ED5" w:rsidRDefault="005F4E03" w:rsidP="00481A43">
            <w:pPr>
              <w:jc w:val="center"/>
            </w:pPr>
            <w:r>
              <w:t>$30.00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A876D" w14:textId="0037CFC6" w:rsidR="00EC6CD5" w:rsidRPr="002A4ED5" w:rsidRDefault="00EC6CD5" w:rsidP="002A4ED5"/>
        </w:tc>
      </w:tr>
      <w:tr w:rsidR="00EC6CD5" w:rsidRPr="002A4ED5" w14:paraId="03056DD1" w14:textId="77777777" w:rsidTr="00EC6CD5">
        <w:tc>
          <w:tcPr>
            <w:tcW w:w="482" w:type="pct"/>
            <w:tcBorders>
              <w:top w:val="single" w:sz="4" w:space="0" w:color="auto"/>
            </w:tcBorders>
          </w:tcPr>
          <w:p w14:paraId="41B7F6FA" w14:textId="77777777" w:rsidR="00EC6CD5" w:rsidRPr="002A4ED5" w:rsidRDefault="00EC6CD5" w:rsidP="002A4ED5"/>
        </w:tc>
        <w:tc>
          <w:tcPr>
            <w:tcW w:w="1458" w:type="pct"/>
            <w:tcBorders>
              <w:top w:val="single" w:sz="4" w:space="0" w:color="auto"/>
            </w:tcBorders>
          </w:tcPr>
          <w:p w14:paraId="498ABDB8" w14:textId="77777777" w:rsidR="00EC6CD5" w:rsidRPr="002A4ED5" w:rsidRDefault="00EC6CD5" w:rsidP="002A4ED5"/>
        </w:tc>
        <w:tc>
          <w:tcPr>
            <w:tcW w:w="1603" w:type="pct"/>
            <w:tcBorders>
              <w:top w:val="single" w:sz="4" w:space="0" w:color="auto"/>
            </w:tcBorders>
          </w:tcPr>
          <w:p w14:paraId="6A9D2112" w14:textId="77777777" w:rsidR="00EC6CD5" w:rsidRPr="002A4ED5" w:rsidRDefault="00EC6CD5" w:rsidP="002A4ED5"/>
        </w:tc>
        <w:tc>
          <w:tcPr>
            <w:tcW w:w="656" w:type="pct"/>
            <w:tcBorders>
              <w:top w:val="single" w:sz="4" w:space="0" w:color="auto"/>
            </w:tcBorders>
          </w:tcPr>
          <w:p w14:paraId="1790D482" w14:textId="77777777" w:rsidR="00EC6CD5" w:rsidRPr="002A4ED5" w:rsidRDefault="00EC6CD5" w:rsidP="002A4ED5"/>
        </w:tc>
        <w:tc>
          <w:tcPr>
            <w:tcW w:w="801" w:type="pct"/>
            <w:tcBorders>
              <w:top w:val="single" w:sz="4" w:space="0" w:color="auto"/>
            </w:tcBorders>
          </w:tcPr>
          <w:p w14:paraId="168CA5A9" w14:textId="6804B496" w:rsidR="00EC6CD5" w:rsidRPr="002A4ED5" w:rsidRDefault="00EC6CD5" w:rsidP="002A4ED5"/>
        </w:tc>
      </w:tr>
    </w:tbl>
    <w:p w14:paraId="7BBA86FA" w14:textId="77777777" w:rsidR="00752444" w:rsidRDefault="00752444" w:rsidP="00752444">
      <w:pPr>
        <w:pStyle w:val="NoSpacing"/>
      </w:pPr>
    </w:p>
    <w:p w14:paraId="12522B1F" w14:textId="77777777" w:rsidR="008B21E0" w:rsidRDefault="008B21E0" w:rsidP="00752444">
      <w:pPr>
        <w:pStyle w:val="NoSpacing"/>
      </w:pPr>
    </w:p>
    <w:p w14:paraId="24FF7CE0" w14:textId="77777777" w:rsidR="008B21E0" w:rsidRDefault="008B21E0" w:rsidP="00752444">
      <w:pPr>
        <w:pStyle w:val="NoSpacing"/>
      </w:pPr>
    </w:p>
    <w:tbl>
      <w:tblPr>
        <w:tblW w:w="4685" w:type="pct"/>
        <w:tblLayout w:type="fixed"/>
        <w:tblLook w:val="04A0" w:firstRow="1" w:lastRow="0" w:firstColumn="1" w:lastColumn="0" w:noHBand="0" w:noVBand="1"/>
      </w:tblPr>
      <w:tblGrid>
        <w:gridCol w:w="1170"/>
        <w:gridCol w:w="3539"/>
        <w:gridCol w:w="3891"/>
        <w:gridCol w:w="1593"/>
        <w:gridCol w:w="1945"/>
      </w:tblGrid>
      <w:tr w:rsidR="00167B1B" w:rsidRPr="002A4ED5" w14:paraId="1930CE19" w14:textId="77777777" w:rsidTr="00CF1538">
        <w:trPr>
          <w:trHeight w:val="468"/>
        </w:trPr>
        <w:tc>
          <w:tcPr>
            <w:tcW w:w="482" w:type="pct"/>
            <w:tcBorders>
              <w:left w:val="single" w:sz="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50373470" w14:textId="77777777" w:rsidR="00167B1B" w:rsidRPr="002A4ED5" w:rsidRDefault="00167B1B" w:rsidP="00B86767">
            <w:pPr>
              <w:spacing w:before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Quantity</w:t>
            </w:r>
          </w:p>
        </w:tc>
        <w:tc>
          <w:tcPr>
            <w:tcW w:w="1458" w:type="pct"/>
            <w:tcBorders>
              <w:left w:val="single" w:sz="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70E390F0" w14:textId="77777777" w:rsidR="00167B1B" w:rsidRPr="002A4ED5" w:rsidRDefault="00167B1B" w:rsidP="00B86767">
            <w:pPr>
              <w:spacing w:before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Item Description</w:t>
            </w:r>
          </w:p>
        </w:tc>
        <w:tc>
          <w:tcPr>
            <w:tcW w:w="1603" w:type="pct"/>
            <w:tcBorders>
              <w:left w:val="single" w:sz="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653C48BD" w14:textId="77777777" w:rsidR="00167B1B" w:rsidRPr="00200DC9" w:rsidRDefault="00167B1B" w:rsidP="00B86767">
            <w:pPr>
              <w:pStyle w:val="TableSubheadings"/>
              <w:jc w:val="left"/>
              <w:rPr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b/>
                <w:bCs/>
                <w:i w:val="0"/>
                <w:iCs/>
                <w:sz w:val="24"/>
                <w:szCs w:val="24"/>
              </w:rPr>
              <w:t>Additional Item Details or Comments</w:t>
            </w:r>
          </w:p>
        </w:tc>
        <w:tc>
          <w:tcPr>
            <w:tcW w:w="656" w:type="pct"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54BF56BF" w14:textId="7342CEBF" w:rsidR="00167B1B" w:rsidRDefault="00CF1538" w:rsidP="00CF1538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Rates</w:t>
            </w:r>
          </w:p>
        </w:tc>
        <w:tc>
          <w:tcPr>
            <w:tcW w:w="801" w:type="pct"/>
            <w:tcBorders>
              <w:left w:val="single" w:sz="2" w:space="0" w:color="auto"/>
              <w:right w:val="single" w:sz="2" w:space="0" w:color="auto"/>
            </w:tcBorders>
            <w:shd w:val="clear" w:color="auto" w:fill="155078" w:themeFill="accent1"/>
            <w:vAlign w:val="center"/>
          </w:tcPr>
          <w:p w14:paraId="4B6FC04B" w14:textId="77777777" w:rsidR="00167B1B" w:rsidRPr="002A4ED5" w:rsidRDefault="00167B1B" w:rsidP="00B86767">
            <w:pPr>
              <w:spacing w:before="0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Total Cost</w:t>
            </w:r>
          </w:p>
        </w:tc>
      </w:tr>
      <w:tr w:rsidR="00752444" w:rsidRPr="002A4ED5" w14:paraId="19DD41DE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5F4830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610844" w14:textId="1BD29BDE" w:rsidR="00752444" w:rsidRPr="002A4ED5" w:rsidRDefault="00DC7D85" w:rsidP="003F5B0F">
            <w:pPr>
              <w:jc w:val="center"/>
            </w:pPr>
            <w:r>
              <w:t>Mattress Cover (Twin)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8706B3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18DBC4" w14:textId="655C589A" w:rsidR="00752444" w:rsidRPr="002A4ED5" w:rsidRDefault="005F4E03" w:rsidP="00481A43">
            <w:pPr>
              <w:jc w:val="center"/>
            </w:pPr>
            <w:r>
              <w:t>$7.93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B3C6C4" w14:textId="77777777" w:rsidR="00752444" w:rsidRPr="002A4ED5" w:rsidRDefault="00752444" w:rsidP="003F5B0F"/>
        </w:tc>
      </w:tr>
      <w:tr w:rsidR="00752444" w:rsidRPr="002A4ED5" w14:paraId="6A703357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34B45E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8685D" w14:textId="3A94B179" w:rsidR="00752444" w:rsidRPr="002A4ED5" w:rsidRDefault="00DC7D85" w:rsidP="003F5B0F">
            <w:pPr>
              <w:jc w:val="center"/>
            </w:pPr>
            <w:r>
              <w:t>Mattress Cover (Full)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8BF67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63C9ED" w14:textId="2A839233" w:rsidR="00752444" w:rsidRPr="002A4ED5" w:rsidRDefault="005F4E03" w:rsidP="00481A43">
            <w:pPr>
              <w:jc w:val="center"/>
            </w:pPr>
            <w:r>
              <w:t>$7.93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467E83" w14:textId="77777777" w:rsidR="00752444" w:rsidRPr="002A4ED5" w:rsidRDefault="00752444" w:rsidP="003F5B0F"/>
        </w:tc>
      </w:tr>
      <w:tr w:rsidR="00752444" w:rsidRPr="002A4ED5" w14:paraId="0C27FF28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6E82F2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A25ECC" w14:textId="21AB8AA3" w:rsidR="00752444" w:rsidRPr="002A4ED5" w:rsidRDefault="00DC7D85" w:rsidP="003F5B0F">
            <w:pPr>
              <w:jc w:val="center"/>
            </w:pPr>
            <w:r>
              <w:t>Mattress Cover</w:t>
            </w:r>
            <w:r w:rsidR="001701A7">
              <w:t xml:space="preserve"> (King/Queen)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B8CB4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F1B201" w14:textId="28FCF928" w:rsidR="00752444" w:rsidRPr="002A4ED5" w:rsidRDefault="005F4E03" w:rsidP="00481A43">
            <w:pPr>
              <w:jc w:val="center"/>
            </w:pPr>
            <w:r>
              <w:t>$</w:t>
            </w:r>
            <w:r w:rsidR="00A22B6D">
              <w:t>12.17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69753" w14:textId="77777777" w:rsidR="00752444" w:rsidRPr="002A4ED5" w:rsidRDefault="00752444" w:rsidP="003F5B0F"/>
        </w:tc>
      </w:tr>
      <w:tr w:rsidR="00752444" w:rsidRPr="002A4ED5" w14:paraId="08EB424C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745741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444706" w14:textId="42DB0641" w:rsidR="00752444" w:rsidRPr="002A4ED5" w:rsidRDefault="001701A7" w:rsidP="003F5B0F">
            <w:pPr>
              <w:jc w:val="center"/>
            </w:pPr>
            <w:r>
              <w:t>Recliner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656A59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DC8E0" w14:textId="35A9809D" w:rsidR="00752444" w:rsidRPr="002A4ED5" w:rsidRDefault="00A22B6D" w:rsidP="00481A43">
            <w:pPr>
              <w:jc w:val="center"/>
            </w:pPr>
            <w:r>
              <w:t>$60.00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00C78" w14:textId="77777777" w:rsidR="00752444" w:rsidRPr="002A4ED5" w:rsidRDefault="00752444" w:rsidP="003F5B0F"/>
        </w:tc>
      </w:tr>
      <w:tr w:rsidR="00752444" w:rsidRPr="002A4ED5" w14:paraId="612358BA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5B03E6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B1616C" w14:textId="44F026D5" w:rsidR="00752444" w:rsidRPr="002A4ED5" w:rsidRDefault="001701A7" w:rsidP="003F5B0F">
            <w:pPr>
              <w:jc w:val="center"/>
            </w:pPr>
            <w:r>
              <w:t>Rocker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F36865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F89D6B" w14:textId="2EAA2D82" w:rsidR="00752444" w:rsidRPr="002A4ED5" w:rsidRDefault="00A22B6D" w:rsidP="00481A43">
            <w:pPr>
              <w:jc w:val="center"/>
            </w:pPr>
            <w:r>
              <w:t>$15.00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BBEA96" w14:textId="77777777" w:rsidR="00752444" w:rsidRPr="002A4ED5" w:rsidRDefault="00752444" w:rsidP="003F5B0F"/>
        </w:tc>
      </w:tr>
      <w:tr w:rsidR="00752444" w:rsidRPr="002A4ED5" w14:paraId="572C8B7D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0FC86A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88531E" w14:textId="6F2A99EA" w:rsidR="00752444" w:rsidRPr="002A4ED5" w:rsidRDefault="00706726" w:rsidP="003F5B0F">
            <w:pPr>
              <w:jc w:val="center"/>
            </w:pPr>
            <w:r>
              <w:t>Sofa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E959BF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24E8E6" w14:textId="150CDC64" w:rsidR="00A22B6D" w:rsidRPr="002A4ED5" w:rsidRDefault="00A22B6D" w:rsidP="00481A43">
            <w:pPr>
              <w:jc w:val="center"/>
            </w:pPr>
            <w:r>
              <w:t>$100.00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07AAB5" w14:textId="77777777" w:rsidR="00752444" w:rsidRPr="002A4ED5" w:rsidRDefault="00752444" w:rsidP="003F5B0F"/>
        </w:tc>
      </w:tr>
      <w:tr w:rsidR="00752444" w:rsidRPr="002A4ED5" w14:paraId="738DD6CC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F01AEA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45816A" w14:textId="3C2AEAED" w:rsidR="00752444" w:rsidRPr="002A4ED5" w:rsidRDefault="00706726" w:rsidP="003F5B0F">
            <w:pPr>
              <w:jc w:val="center"/>
            </w:pPr>
            <w:r>
              <w:t>Sofa (w/Bed)</w:t>
            </w:r>
            <w:r w:rsidR="00752444">
              <w:t xml:space="preserve"> 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828364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F782E6" w14:textId="32FE23B9" w:rsidR="00752444" w:rsidRPr="002A4ED5" w:rsidRDefault="00A22B6D" w:rsidP="00481A43">
            <w:pPr>
              <w:jc w:val="center"/>
            </w:pPr>
            <w:r>
              <w:t>$</w:t>
            </w:r>
            <w:r w:rsidR="00471444">
              <w:t>100.00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6576DC" w14:textId="77777777" w:rsidR="00752444" w:rsidRPr="002A4ED5" w:rsidRDefault="00752444" w:rsidP="003F5B0F"/>
        </w:tc>
      </w:tr>
      <w:tr w:rsidR="00752444" w:rsidRPr="002A4ED5" w14:paraId="4BA295A0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763A23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10518" w14:textId="23CAFCF9" w:rsidR="00752444" w:rsidRPr="002A4ED5" w:rsidRDefault="00A52138" w:rsidP="003F5B0F">
            <w:pPr>
              <w:jc w:val="center"/>
            </w:pPr>
            <w:r>
              <w:t>Table (Small)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D1BED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34FB0A" w14:textId="613E09FA" w:rsidR="00752444" w:rsidRPr="002A4ED5" w:rsidRDefault="00471444" w:rsidP="00481A43">
            <w:pPr>
              <w:jc w:val="center"/>
            </w:pPr>
            <w:r>
              <w:t>$30.00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8F5AFE" w14:textId="77777777" w:rsidR="00752444" w:rsidRPr="002A4ED5" w:rsidRDefault="00752444" w:rsidP="003F5B0F"/>
        </w:tc>
      </w:tr>
      <w:tr w:rsidR="00752444" w:rsidRPr="002A4ED5" w14:paraId="4D08929D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53036D" w14:textId="77777777" w:rsidR="00752444" w:rsidRPr="002A4ED5" w:rsidRDefault="00752444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B74072" w14:textId="39578965" w:rsidR="00752444" w:rsidRPr="002A4ED5" w:rsidRDefault="00A52138" w:rsidP="003F5B0F">
            <w:pPr>
              <w:jc w:val="center"/>
            </w:pPr>
            <w:r>
              <w:t>Table (Large)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012B5" w14:textId="77777777" w:rsidR="00752444" w:rsidRPr="002A4ED5" w:rsidRDefault="00752444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4A738F" w14:textId="749D5B9D" w:rsidR="00752444" w:rsidRPr="002A4ED5" w:rsidRDefault="00471444" w:rsidP="00481A43">
            <w:pPr>
              <w:jc w:val="center"/>
            </w:pPr>
            <w:r>
              <w:t>$50.00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400B90" w14:textId="77777777" w:rsidR="00752444" w:rsidRPr="002A4ED5" w:rsidRDefault="00752444" w:rsidP="003F5B0F"/>
        </w:tc>
      </w:tr>
      <w:tr w:rsidR="00A52138" w:rsidRPr="002A4ED5" w14:paraId="43076D8C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B8A1D" w14:textId="77777777" w:rsidR="00A52138" w:rsidRPr="002A4ED5" w:rsidRDefault="00A52138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E7736" w14:textId="1C731392" w:rsidR="007D0598" w:rsidRDefault="007D0598" w:rsidP="007D0598">
            <w:pPr>
              <w:jc w:val="center"/>
            </w:pPr>
            <w:r>
              <w:t>Table (Dinette)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05C69" w14:textId="77777777" w:rsidR="00A52138" w:rsidRPr="002A4ED5" w:rsidRDefault="00A52138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86037C" w14:textId="23A0333D" w:rsidR="00A52138" w:rsidRPr="002A4ED5" w:rsidRDefault="00471444" w:rsidP="00481A43">
            <w:pPr>
              <w:jc w:val="center"/>
            </w:pPr>
            <w:r>
              <w:t>$30.00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406FA3" w14:textId="77777777" w:rsidR="00A52138" w:rsidRPr="002A4ED5" w:rsidRDefault="00A52138" w:rsidP="003F5B0F"/>
        </w:tc>
      </w:tr>
      <w:tr w:rsidR="00A52138" w:rsidRPr="002A4ED5" w14:paraId="787E1EB6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026995" w14:textId="77777777" w:rsidR="00A52138" w:rsidRPr="002A4ED5" w:rsidRDefault="00A52138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93332" w14:textId="656A557D" w:rsidR="00A52138" w:rsidRDefault="007D0598" w:rsidP="003F5B0F">
            <w:pPr>
              <w:jc w:val="center"/>
            </w:pPr>
            <w:r>
              <w:t>Trash (Large Pile)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DFC9A" w14:textId="77777777" w:rsidR="00A52138" w:rsidRPr="002A4ED5" w:rsidRDefault="00A52138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E067F3" w14:textId="343B5B80" w:rsidR="00A52138" w:rsidRPr="002A4ED5" w:rsidRDefault="00471444" w:rsidP="00481A43">
            <w:pPr>
              <w:jc w:val="center"/>
            </w:pPr>
            <w:r>
              <w:t>$100.00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00C479" w14:textId="77777777" w:rsidR="00A52138" w:rsidRPr="002A4ED5" w:rsidRDefault="00A52138" w:rsidP="003F5B0F"/>
        </w:tc>
      </w:tr>
      <w:tr w:rsidR="00A52138" w:rsidRPr="002A4ED5" w14:paraId="4ABDFEB0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6D1445" w14:textId="77777777" w:rsidR="00A52138" w:rsidRPr="002A4ED5" w:rsidRDefault="00A52138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AF6121" w14:textId="5DFDE95A" w:rsidR="00A52138" w:rsidRDefault="007D0598" w:rsidP="003F5B0F">
            <w:pPr>
              <w:jc w:val="center"/>
            </w:pPr>
            <w:r>
              <w:t>Treated Lumber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2DDC18" w14:textId="77777777" w:rsidR="00A52138" w:rsidRPr="002A4ED5" w:rsidRDefault="00A52138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616BE5" w14:textId="1457FFE1" w:rsidR="00A52138" w:rsidRPr="002A4ED5" w:rsidRDefault="00481A43" w:rsidP="00481A43">
            <w:pPr>
              <w:jc w:val="center"/>
            </w:pPr>
            <w:r>
              <w:t>$100.00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50E99" w14:textId="77777777" w:rsidR="00A52138" w:rsidRPr="002A4ED5" w:rsidRDefault="00A52138" w:rsidP="003F5B0F"/>
        </w:tc>
      </w:tr>
      <w:tr w:rsidR="00A52138" w:rsidRPr="002A4ED5" w14:paraId="50AAFC93" w14:textId="77777777" w:rsidTr="003F5B0F">
        <w:tc>
          <w:tcPr>
            <w:tcW w:w="48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E0907C" w14:textId="77777777" w:rsidR="00A52138" w:rsidRPr="002A4ED5" w:rsidRDefault="00A52138" w:rsidP="003F5B0F"/>
        </w:tc>
        <w:tc>
          <w:tcPr>
            <w:tcW w:w="145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13CA20" w14:textId="0544EDE8" w:rsidR="00A52138" w:rsidRDefault="00C24931" w:rsidP="003F5B0F">
            <w:pPr>
              <w:jc w:val="center"/>
            </w:pPr>
            <w:r>
              <w:t>Other</w:t>
            </w:r>
          </w:p>
        </w:tc>
        <w:tc>
          <w:tcPr>
            <w:tcW w:w="16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3E08CF" w14:textId="77777777" w:rsidR="00A52138" w:rsidRPr="002A4ED5" w:rsidRDefault="00A52138" w:rsidP="003F5B0F"/>
        </w:tc>
        <w:tc>
          <w:tcPr>
            <w:tcW w:w="65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4EF94" w14:textId="526A6E85" w:rsidR="00A52138" w:rsidRPr="002A4ED5" w:rsidRDefault="00481A43" w:rsidP="00481A43">
            <w:pPr>
              <w:jc w:val="center"/>
            </w:pPr>
            <w:r>
              <w:t>TBD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C7B656" w14:textId="77777777" w:rsidR="00A52138" w:rsidRPr="002A4ED5" w:rsidRDefault="00A52138" w:rsidP="003F5B0F"/>
        </w:tc>
      </w:tr>
    </w:tbl>
    <w:tbl>
      <w:tblPr>
        <w:tblStyle w:val="TableGrid"/>
        <w:tblW w:w="4729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0"/>
        <w:gridCol w:w="2942"/>
        <w:gridCol w:w="2942"/>
        <w:gridCol w:w="2942"/>
        <w:gridCol w:w="2032"/>
      </w:tblGrid>
      <w:tr w:rsidR="00A20E95" w:rsidRPr="007949F3" w14:paraId="7DFEF744" w14:textId="77777777" w:rsidTr="00A20E95">
        <w:tc>
          <w:tcPr>
            <w:tcW w:w="571" w:type="pct"/>
            <w:vAlign w:val="bottom"/>
          </w:tcPr>
          <w:p w14:paraId="265B54F4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Total Amount Due: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vAlign w:val="bottom"/>
          </w:tcPr>
          <w:p w14:paraId="18D6E019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065FCF31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249C2F71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Pick Up Date:</w:t>
            </w: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16D4D513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A20E95" w:rsidRPr="007949F3" w14:paraId="3DF0C9D8" w14:textId="77777777" w:rsidTr="00A20E95">
        <w:tc>
          <w:tcPr>
            <w:tcW w:w="571" w:type="pct"/>
            <w:vAlign w:val="bottom"/>
          </w:tcPr>
          <w:p w14:paraId="3960E2D7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Resident Signature: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vAlign w:val="bottom"/>
          </w:tcPr>
          <w:p w14:paraId="54EB24C0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5BEDC100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4B120261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Date:</w:t>
            </w: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0CF213DD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</w:tr>
      <w:tr w:rsidR="00A20E95" w:rsidRPr="007949F3" w14:paraId="4E408660" w14:textId="77777777" w:rsidTr="00A20E95">
        <w:tc>
          <w:tcPr>
            <w:tcW w:w="571" w:type="pct"/>
            <w:vAlign w:val="bottom"/>
          </w:tcPr>
          <w:p w14:paraId="597C4506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F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H </w:t>
            </w:r>
            <w:r w:rsidRPr="007949F3">
              <w:rPr>
                <w:b/>
                <w:bCs/>
                <w:sz w:val="20"/>
                <w:szCs w:val="20"/>
                <w:u w:val="single"/>
              </w:rPr>
              <w:t>Staff Signature:</w:t>
            </w:r>
          </w:p>
        </w:tc>
        <w:tc>
          <w:tcPr>
            <w:tcW w:w="1200" w:type="pct"/>
            <w:tcBorders>
              <w:bottom w:val="single" w:sz="4" w:space="0" w:color="auto"/>
            </w:tcBorders>
            <w:vAlign w:val="bottom"/>
          </w:tcPr>
          <w:p w14:paraId="0F70E40E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78E99DA3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200" w:type="pct"/>
            <w:tcBorders>
              <w:bottom w:val="single" w:sz="4" w:space="0" w:color="auto"/>
            </w:tcBorders>
          </w:tcPr>
          <w:p w14:paraId="35516B07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  <w:r w:rsidRPr="007949F3">
              <w:rPr>
                <w:b/>
                <w:bCs/>
                <w:sz w:val="20"/>
                <w:szCs w:val="20"/>
                <w:u w:val="single"/>
              </w:rPr>
              <w:t>Date:</w:t>
            </w: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0F83CC47" w14:textId="77777777" w:rsidR="00A20E95" w:rsidRPr="007949F3" w:rsidRDefault="00A20E95" w:rsidP="003F5B0F">
            <w:pPr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0252A214" w14:textId="77777777" w:rsidR="00806FF3" w:rsidRPr="00562601" w:rsidRDefault="00806FF3" w:rsidP="002A648D"/>
    <w:sectPr w:rsidR="00806FF3" w:rsidRPr="00562601" w:rsidSect="006250A2">
      <w:headerReference w:type="default" r:id="rId11"/>
      <w:footerReference w:type="default" r:id="rId12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D73BB" w14:textId="77777777" w:rsidR="00053BB1" w:rsidRDefault="00053BB1" w:rsidP="00650259">
      <w:pPr>
        <w:spacing w:line="240" w:lineRule="auto"/>
      </w:pPr>
      <w:r>
        <w:separator/>
      </w:r>
    </w:p>
  </w:endnote>
  <w:endnote w:type="continuationSeparator" w:id="0">
    <w:p w14:paraId="0FFC058B" w14:textId="77777777" w:rsidR="00053BB1" w:rsidRDefault="00053BB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6A6FE3-CCA3-419D-9F32-52742BD03881}"/>
    <w:embedBold r:id="rId2" w:fontKey="{12616138-386B-445D-8915-1672976A027E}"/>
    <w:embedItalic r:id="rId3" w:fontKey="{DA98C6CE-CA02-4C8A-8C18-CCB80388B3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D87F16D-ED55-4BF6-A328-DEF4939AFE25}"/>
    <w:embedBold r:id="rId5" w:fontKey="{78997F4A-AD83-4348-9D05-BB59CB6F79C5}"/>
    <w:embedItalic r:id="rId6" w:fontKey="{2E152B37-1E37-43B0-81DB-975BF9D3038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FA8D491-08CF-4895-BFCA-5BAC08DE3E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949CADE-F16A-447A-B64B-166AC614633D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012154AE-E839-4439-964C-A0DB691FA3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562EF13B" w14:textId="77777777" w:rsidTr="00562601">
      <w:tc>
        <w:tcPr>
          <w:tcW w:w="2500" w:type="pct"/>
          <w:vAlign w:val="center"/>
        </w:tcPr>
        <w:p w14:paraId="6B6CD76A" w14:textId="55E17865" w:rsidR="00562601" w:rsidRPr="00472887" w:rsidRDefault="008D633A" w:rsidP="002A648D">
          <w:pPr>
            <w:pStyle w:val="Footer"/>
            <w:rPr>
              <w:rFonts w:ascii="Bahnschrift SemiBold SemiConden" w:hAnsi="Bahnschrift SemiBold SemiConden"/>
            </w:rPr>
          </w:pPr>
          <w:r w:rsidRPr="00472887">
            <w:rPr>
              <w:rFonts w:ascii="Bahnschrift SemiBold SemiConden" w:hAnsi="Bahnschrift SemiBold SemiConden"/>
            </w:rPr>
            <w:t>Town of Fairmount Heights</w:t>
          </w:r>
        </w:p>
      </w:tc>
      <w:tc>
        <w:tcPr>
          <w:tcW w:w="2500" w:type="pct"/>
          <w:vAlign w:val="center"/>
        </w:tcPr>
        <w:p w14:paraId="4990E1B0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7451261E" wp14:editId="06C6746D">
                <wp:extent cx="762000" cy="762000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810" cy="762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E94B88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A6A53" w14:textId="77777777" w:rsidR="00053BB1" w:rsidRDefault="00053BB1" w:rsidP="00650259">
      <w:pPr>
        <w:spacing w:line="240" w:lineRule="auto"/>
      </w:pPr>
      <w:r>
        <w:separator/>
      </w:r>
    </w:p>
  </w:footnote>
  <w:footnote w:type="continuationSeparator" w:id="0">
    <w:p w14:paraId="6974192F" w14:textId="77777777" w:rsidR="00053BB1" w:rsidRDefault="00053BB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75B8D" w14:textId="6BA9735B" w:rsidR="00562601" w:rsidRDefault="008D28A2" w:rsidP="00562601">
    <w:pPr>
      <w:pStyle w:val="NoSpacing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3511A26" wp14:editId="57FEF92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8226425" cy="476250"/>
              <wp:effectExtent l="0" t="0" r="0" b="0"/>
              <wp:wrapSquare wrapText="bothSides"/>
              <wp:docPr id="4814999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6425" cy="4762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14:paraId="394D8AAD" w14:textId="241AA34C" w:rsidR="006B3FF6" w:rsidRDefault="006B3FF6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BULK TRASH REQUEST FORM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3511A26" id="Rectangle 1" o:spid="_x0000_s1026" style="position:absolute;margin-left:0;margin-top:0;width:647.75pt;height:37.5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" o:allowoverlap="f" fillcolor="#155078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94D8AAD" w14:textId="241AA34C" w:rsidR="006B3FF6" w:rsidRDefault="006B3FF6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BULK TRASH REQUEST FORM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02322868">
    <w:abstractNumId w:val="11"/>
  </w:num>
  <w:num w:numId="2" w16cid:durableId="1278637867">
    <w:abstractNumId w:val="7"/>
  </w:num>
  <w:num w:numId="3" w16cid:durableId="1610311814">
    <w:abstractNumId w:val="15"/>
  </w:num>
  <w:num w:numId="4" w16cid:durableId="1964918123">
    <w:abstractNumId w:val="12"/>
  </w:num>
  <w:num w:numId="5" w16cid:durableId="1531648834">
    <w:abstractNumId w:val="13"/>
  </w:num>
  <w:num w:numId="6" w16cid:durableId="857158694">
    <w:abstractNumId w:val="19"/>
  </w:num>
  <w:num w:numId="7" w16cid:durableId="1692412743">
    <w:abstractNumId w:val="6"/>
  </w:num>
  <w:num w:numId="8" w16cid:durableId="955795877">
    <w:abstractNumId w:val="10"/>
  </w:num>
  <w:num w:numId="9" w16cid:durableId="1425959198">
    <w:abstractNumId w:val="17"/>
  </w:num>
  <w:num w:numId="10" w16cid:durableId="395015408">
    <w:abstractNumId w:val="1"/>
  </w:num>
  <w:num w:numId="11" w16cid:durableId="1795244222">
    <w:abstractNumId w:val="5"/>
  </w:num>
  <w:num w:numId="12" w16cid:durableId="1422753432">
    <w:abstractNumId w:val="0"/>
  </w:num>
  <w:num w:numId="13" w16cid:durableId="887958953">
    <w:abstractNumId w:val="2"/>
  </w:num>
  <w:num w:numId="14" w16cid:durableId="1417434789">
    <w:abstractNumId w:val="9"/>
  </w:num>
  <w:num w:numId="15" w16cid:durableId="566496234">
    <w:abstractNumId w:val="8"/>
  </w:num>
  <w:num w:numId="16" w16cid:durableId="537815835">
    <w:abstractNumId w:val="16"/>
  </w:num>
  <w:num w:numId="17" w16cid:durableId="1452048279">
    <w:abstractNumId w:val="3"/>
  </w:num>
  <w:num w:numId="18" w16cid:durableId="2029520689">
    <w:abstractNumId w:val="21"/>
  </w:num>
  <w:num w:numId="19" w16cid:durableId="1742287392">
    <w:abstractNumId w:val="18"/>
  </w:num>
  <w:num w:numId="20" w16cid:durableId="957182574">
    <w:abstractNumId w:val="14"/>
  </w:num>
  <w:num w:numId="21" w16cid:durableId="84347847">
    <w:abstractNumId w:val="20"/>
  </w:num>
  <w:num w:numId="22" w16cid:durableId="146777105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94"/>
    <w:rsid w:val="00003B30"/>
    <w:rsid w:val="00045CA6"/>
    <w:rsid w:val="00052382"/>
    <w:rsid w:val="00053BB1"/>
    <w:rsid w:val="0006568A"/>
    <w:rsid w:val="00076F0F"/>
    <w:rsid w:val="00084253"/>
    <w:rsid w:val="00091389"/>
    <w:rsid w:val="000A7003"/>
    <w:rsid w:val="000D1F49"/>
    <w:rsid w:val="000F5C88"/>
    <w:rsid w:val="00167B1B"/>
    <w:rsid w:val="001701A7"/>
    <w:rsid w:val="001727CA"/>
    <w:rsid w:val="001A0D31"/>
    <w:rsid w:val="001E4E2C"/>
    <w:rsid w:val="00200DC9"/>
    <w:rsid w:val="00261C01"/>
    <w:rsid w:val="00290FEF"/>
    <w:rsid w:val="002A4ED5"/>
    <w:rsid w:val="002A648D"/>
    <w:rsid w:val="002B69B4"/>
    <w:rsid w:val="002C56E6"/>
    <w:rsid w:val="002D3A9F"/>
    <w:rsid w:val="00354B3D"/>
    <w:rsid w:val="00361609"/>
    <w:rsid w:val="00361E11"/>
    <w:rsid w:val="003743E5"/>
    <w:rsid w:val="0039760F"/>
    <w:rsid w:val="003B32A4"/>
    <w:rsid w:val="003B4744"/>
    <w:rsid w:val="003F0847"/>
    <w:rsid w:val="0040090B"/>
    <w:rsid w:val="004439FD"/>
    <w:rsid w:val="00446538"/>
    <w:rsid w:val="0046302A"/>
    <w:rsid w:val="00471444"/>
    <w:rsid w:val="00472887"/>
    <w:rsid w:val="00475EF6"/>
    <w:rsid w:val="00481A43"/>
    <w:rsid w:val="00487D2D"/>
    <w:rsid w:val="004D5D62"/>
    <w:rsid w:val="005029DA"/>
    <w:rsid w:val="005112D0"/>
    <w:rsid w:val="00533F16"/>
    <w:rsid w:val="00535ACD"/>
    <w:rsid w:val="00562601"/>
    <w:rsid w:val="0057256E"/>
    <w:rsid w:val="00577E06"/>
    <w:rsid w:val="00582B1C"/>
    <w:rsid w:val="00594A7E"/>
    <w:rsid w:val="005A3BF7"/>
    <w:rsid w:val="005A70FA"/>
    <w:rsid w:val="005D6D30"/>
    <w:rsid w:val="005F2035"/>
    <w:rsid w:val="005F4E03"/>
    <w:rsid w:val="005F7990"/>
    <w:rsid w:val="00611194"/>
    <w:rsid w:val="00615390"/>
    <w:rsid w:val="006250A2"/>
    <w:rsid w:val="00627B5C"/>
    <w:rsid w:val="0063739C"/>
    <w:rsid w:val="00650259"/>
    <w:rsid w:val="006B3FF6"/>
    <w:rsid w:val="007056B3"/>
    <w:rsid w:val="00706726"/>
    <w:rsid w:val="00741B94"/>
    <w:rsid w:val="007443B2"/>
    <w:rsid w:val="00752444"/>
    <w:rsid w:val="00770F25"/>
    <w:rsid w:val="00787DD4"/>
    <w:rsid w:val="007949F3"/>
    <w:rsid w:val="00796386"/>
    <w:rsid w:val="007A35A8"/>
    <w:rsid w:val="007B0A85"/>
    <w:rsid w:val="007C6A52"/>
    <w:rsid w:val="007D0598"/>
    <w:rsid w:val="00806FF3"/>
    <w:rsid w:val="0082043E"/>
    <w:rsid w:val="00871D80"/>
    <w:rsid w:val="00881CD1"/>
    <w:rsid w:val="008845EE"/>
    <w:rsid w:val="008B21E0"/>
    <w:rsid w:val="008D28A2"/>
    <w:rsid w:val="008D633A"/>
    <w:rsid w:val="008E203A"/>
    <w:rsid w:val="0090021E"/>
    <w:rsid w:val="00905BCD"/>
    <w:rsid w:val="0091229C"/>
    <w:rsid w:val="00940E73"/>
    <w:rsid w:val="009428BF"/>
    <w:rsid w:val="0098597D"/>
    <w:rsid w:val="00991B30"/>
    <w:rsid w:val="009C6468"/>
    <w:rsid w:val="009C6545"/>
    <w:rsid w:val="009D406B"/>
    <w:rsid w:val="009F2638"/>
    <w:rsid w:val="009F619A"/>
    <w:rsid w:val="009F6DDE"/>
    <w:rsid w:val="00A20E95"/>
    <w:rsid w:val="00A22B6D"/>
    <w:rsid w:val="00A34761"/>
    <w:rsid w:val="00A370A8"/>
    <w:rsid w:val="00A52138"/>
    <w:rsid w:val="00A60442"/>
    <w:rsid w:val="00A665EB"/>
    <w:rsid w:val="00AC2926"/>
    <w:rsid w:val="00AF7895"/>
    <w:rsid w:val="00B04A50"/>
    <w:rsid w:val="00B13E35"/>
    <w:rsid w:val="00B160CA"/>
    <w:rsid w:val="00B77156"/>
    <w:rsid w:val="00B86767"/>
    <w:rsid w:val="00BA4850"/>
    <w:rsid w:val="00BD4753"/>
    <w:rsid w:val="00BD5CB1"/>
    <w:rsid w:val="00BE62EE"/>
    <w:rsid w:val="00C003BA"/>
    <w:rsid w:val="00C24931"/>
    <w:rsid w:val="00C427EB"/>
    <w:rsid w:val="00C46878"/>
    <w:rsid w:val="00C81922"/>
    <w:rsid w:val="00C96C80"/>
    <w:rsid w:val="00CB4A51"/>
    <w:rsid w:val="00CD4532"/>
    <w:rsid w:val="00CD47B0"/>
    <w:rsid w:val="00CE6104"/>
    <w:rsid w:val="00CE7918"/>
    <w:rsid w:val="00CF1538"/>
    <w:rsid w:val="00D0179E"/>
    <w:rsid w:val="00D16163"/>
    <w:rsid w:val="00D40DD2"/>
    <w:rsid w:val="00D8351E"/>
    <w:rsid w:val="00D9135D"/>
    <w:rsid w:val="00DB3FAD"/>
    <w:rsid w:val="00DC7D85"/>
    <w:rsid w:val="00DD447B"/>
    <w:rsid w:val="00DF0832"/>
    <w:rsid w:val="00E0500E"/>
    <w:rsid w:val="00E0535A"/>
    <w:rsid w:val="00E373F5"/>
    <w:rsid w:val="00E53599"/>
    <w:rsid w:val="00E61C09"/>
    <w:rsid w:val="00E677FE"/>
    <w:rsid w:val="00EA1891"/>
    <w:rsid w:val="00EA71E6"/>
    <w:rsid w:val="00EB3B58"/>
    <w:rsid w:val="00EC6CD5"/>
    <w:rsid w:val="00EC7359"/>
    <w:rsid w:val="00EE3054"/>
    <w:rsid w:val="00F00606"/>
    <w:rsid w:val="00F01256"/>
    <w:rsid w:val="00F5418C"/>
    <w:rsid w:val="00F549BE"/>
    <w:rsid w:val="00FB0A7A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A97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.%20Janiqua%20Russell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0932166FAA14537B72AADF9855AB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D672E-09D8-4D43-86A8-42E73334A399}"/>
      </w:docPartPr>
      <w:docPartBody>
        <w:p w:rsidR="00000000" w:rsidRDefault="00000000">
          <w:pPr>
            <w:pStyle w:val="50932166FAA14537B72AADF9855AB63B"/>
          </w:pPr>
          <w:r w:rsidRPr="002A4ED5">
            <w:t>Phone</w:t>
          </w:r>
        </w:p>
      </w:docPartBody>
    </w:docPart>
    <w:docPart>
      <w:docPartPr>
        <w:name w:val="383CEADB887E4BA49A666B2CDE73B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C465C-8E6F-4659-910A-96755A7C5EDF}"/>
      </w:docPartPr>
      <w:docPartBody>
        <w:p w:rsidR="00000000" w:rsidRDefault="00000000">
          <w:pPr>
            <w:pStyle w:val="383CEADB887E4BA49A666B2CDE73BC43"/>
          </w:pPr>
          <w:r w:rsidRPr="002A4ED5">
            <w:t>Email</w:t>
          </w:r>
        </w:p>
      </w:docPartBody>
    </w:docPart>
    <w:docPart>
      <w:docPartPr>
        <w:name w:val="14BACD4308FA40138DE02804CB3D16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C0DE13-0C0F-428F-8CC4-0D85C1A0FA0B}"/>
      </w:docPartPr>
      <w:docPartBody>
        <w:p w:rsidR="00000000" w:rsidRDefault="00000000">
          <w:pPr>
            <w:pStyle w:val="14BACD4308FA40138DE02804CB3D1638"/>
          </w:pPr>
          <w:r w:rsidRPr="002A4ED5">
            <w:t>Address</w:t>
          </w:r>
        </w:p>
      </w:docPartBody>
    </w:docPart>
    <w:docPart>
      <w:docPartPr>
        <w:name w:val="4A82542EE4B84D5887204846C94FC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BD63E-89BB-403E-8FB3-0353C4679B41}"/>
      </w:docPartPr>
      <w:docPartBody>
        <w:p w:rsidR="00000000" w:rsidRDefault="00000000">
          <w:pPr>
            <w:pStyle w:val="4A82542EE4B84D5887204846C94FC84A"/>
          </w:pPr>
          <w:r w:rsidRPr="002A4ED5">
            <w:t>City/State/Zip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489"/>
    <w:rsid w:val="00161489"/>
    <w:rsid w:val="00A1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FE1E305C7FB4B77935C402BC005EABB">
    <w:name w:val="AFE1E305C7FB4B77935C402BC005EABB"/>
  </w:style>
  <w:style w:type="paragraph" w:customStyle="1" w:styleId="50932166FAA14537B72AADF9855AB63B">
    <w:name w:val="50932166FAA14537B72AADF9855AB63B"/>
  </w:style>
  <w:style w:type="paragraph" w:customStyle="1" w:styleId="383CEADB887E4BA49A666B2CDE73BC43">
    <w:name w:val="383CEADB887E4BA49A666B2CDE73BC43"/>
  </w:style>
  <w:style w:type="paragraph" w:customStyle="1" w:styleId="14BACD4308FA40138DE02804CB3D1638">
    <w:name w:val="14BACD4308FA40138DE02804CB3D1638"/>
  </w:style>
  <w:style w:type="paragraph" w:customStyle="1" w:styleId="4A82542EE4B84D5887204846C94FC84A">
    <w:name w:val="4A82542EE4B84D5887204846C94FC84A"/>
  </w:style>
  <w:style w:type="paragraph" w:customStyle="1" w:styleId="307D08134ABB471AAFF24BA7D6F6C1DD">
    <w:name w:val="307D08134ABB471AAFF24BA7D6F6C1DD"/>
  </w:style>
  <w:style w:type="paragraph" w:customStyle="1" w:styleId="85881D8CCB6B425D8FDE074B484AE4A7">
    <w:name w:val="85881D8CCB6B425D8FDE074B484AE4A7"/>
  </w:style>
  <w:style w:type="paragraph" w:customStyle="1" w:styleId="006C4B386A7D4F1298BA955D6EA28D6C">
    <w:name w:val="006C4B386A7D4F1298BA955D6EA28D6C"/>
  </w:style>
  <w:style w:type="paragraph" w:customStyle="1" w:styleId="4A8593EF72C6401A9AB3EB89CFFB6FF6">
    <w:name w:val="4A8593EF72C6401A9AB3EB89CFFB6FF6"/>
  </w:style>
  <w:style w:type="paragraph" w:customStyle="1" w:styleId="33C444EC3DD743748453850B4B7DF983">
    <w:name w:val="33C444EC3DD743748453850B4B7DF983"/>
  </w:style>
  <w:style w:type="paragraph" w:customStyle="1" w:styleId="05670255B9FD4372BA4DA62B1799B094">
    <w:name w:val="05670255B9FD4372BA4DA62B1799B094"/>
  </w:style>
  <w:style w:type="paragraph" w:customStyle="1" w:styleId="5EE0F5503643427CAA6E223F218ACBB1">
    <w:name w:val="5EE0F5503643427CAA6E223F218ACBB1"/>
  </w:style>
  <w:style w:type="paragraph" w:customStyle="1" w:styleId="D65F899E5691497EA9121E40AA32CCE3">
    <w:name w:val="D65F899E5691497EA9121E40AA32CCE3"/>
  </w:style>
  <w:style w:type="paragraph" w:customStyle="1" w:styleId="801E660D32B74874BCAAE10A21CCECD3">
    <w:name w:val="801E660D32B74874BCAAE10A21CCECD3"/>
  </w:style>
  <w:style w:type="paragraph" w:customStyle="1" w:styleId="F13A68D420F947D1B25F0E499D5D5B9F">
    <w:name w:val="F13A68D420F947D1B25F0E499D5D5B9F"/>
  </w:style>
  <w:style w:type="paragraph" w:customStyle="1" w:styleId="DBA09C022C384789825A25DA4AE4CCC9">
    <w:name w:val="DBA09C022C384789825A25DA4AE4CCC9"/>
    <w:rsid w:val="00161489"/>
  </w:style>
  <w:style w:type="paragraph" w:customStyle="1" w:styleId="73D3BC2F9A5246CDBDD3DBE7B2696E41">
    <w:name w:val="73D3BC2F9A5246CDBDD3DBE7B2696E41"/>
    <w:rsid w:val="00161489"/>
  </w:style>
  <w:style w:type="paragraph" w:customStyle="1" w:styleId="362477384083403A971280C4E6765C1D">
    <w:name w:val="362477384083403A971280C4E6765C1D"/>
    <w:rsid w:val="00161489"/>
  </w:style>
  <w:style w:type="paragraph" w:customStyle="1" w:styleId="25F2DAAB9BD4459C98F3C7811EB8E0BD">
    <w:name w:val="25F2DAAB9BD4459C98F3C7811EB8E0BD"/>
    <w:rsid w:val="00161489"/>
  </w:style>
  <w:style w:type="paragraph" w:customStyle="1" w:styleId="EEDB7C0C59744B20A8BA50E075A8E1D1">
    <w:name w:val="EEDB7C0C59744B20A8BA50E075A8E1D1"/>
    <w:rsid w:val="00161489"/>
  </w:style>
  <w:style w:type="paragraph" w:customStyle="1" w:styleId="CC626E9486E34088A4BF0A42F5CDCFC4">
    <w:name w:val="CC626E9486E34088A4BF0A42F5CDCFC4"/>
    <w:rsid w:val="00161489"/>
  </w:style>
  <w:style w:type="paragraph" w:customStyle="1" w:styleId="405096AD806C4FD2B0B08463B0775226">
    <w:name w:val="405096AD806C4FD2B0B08463B0775226"/>
    <w:rsid w:val="00161489"/>
  </w:style>
  <w:style w:type="paragraph" w:customStyle="1" w:styleId="4ACDF5A8292F487580D94C30594B5821">
    <w:name w:val="4ACDF5A8292F487580D94C30594B5821"/>
    <w:rsid w:val="00161489"/>
  </w:style>
  <w:style w:type="paragraph" w:customStyle="1" w:styleId="F3D3A9CA4D524447B16DF6D757E79B0A">
    <w:name w:val="F3D3A9CA4D524447B16DF6D757E79B0A"/>
    <w:rsid w:val="00161489"/>
  </w:style>
  <w:style w:type="paragraph" w:customStyle="1" w:styleId="A37706E6B12C4B46AEFD6848682D4EC0">
    <w:name w:val="A37706E6B12C4B46AEFD6848682D4EC0"/>
    <w:rsid w:val="00161489"/>
  </w:style>
  <w:style w:type="paragraph" w:customStyle="1" w:styleId="98EE181DA0074530885DF0BEEDBD92B1">
    <w:name w:val="98EE181DA0074530885DF0BEEDBD92B1"/>
    <w:rsid w:val="00161489"/>
  </w:style>
  <w:style w:type="paragraph" w:customStyle="1" w:styleId="CA4061DBDCE8400F9CC4F757AB24CC06">
    <w:name w:val="CA4061DBDCE8400F9CC4F757AB24CC06"/>
    <w:rsid w:val="00161489"/>
  </w:style>
  <w:style w:type="paragraph" w:customStyle="1" w:styleId="D049629D6FDF43E995045CE46512BC16">
    <w:name w:val="D049629D6FDF43E995045CE46512BC16"/>
    <w:rsid w:val="001614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554e9f4d-35bf-4107-8435-da7e0f34ff9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B88E3B4CFC904792C303D55656899A" ma:contentTypeVersion="8" ma:contentTypeDescription="Create a new document." ma:contentTypeScope="" ma:versionID="a7d45f633d49923b223688b7ca80f467">
  <xsd:schema xmlns:xsd="http://www.w3.org/2001/XMLSchema" xmlns:xs="http://www.w3.org/2001/XMLSchema" xmlns:p="http://schemas.microsoft.com/office/2006/metadata/properties" xmlns:ns3="554e9f4d-35bf-4107-8435-da7e0f34ff98" xmlns:ns4="9dd59cd9-ee10-45ac-b3fd-56f10b68eac2" targetNamespace="http://schemas.microsoft.com/office/2006/metadata/properties" ma:root="true" ma:fieldsID="bf3fdccbe9de76f9ec466958f6738dfc" ns3:_="" ns4:_="">
    <xsd:import namespace="554e9f4d-35bf-4107-8435-da7e0f34ff98"/>
    <xsd:import namespace="9dd59cd9-ee10-45ac-b3fd-56f10b68ea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e9f4d-35bf-4107-8435-da7e0f34ff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59cd9-ee10-45ac-b3fd-56f10b68e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554e9f4d-35bf-4107-8435-da7e0f34ff98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8C832B-7D83-4464-96B9-EB7654076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4e9f4d-35bf-4107-8435-da7e0f34ff98"/>
    <ds:schemaRef ds:uri="9dd59cd9-ee10-45ac-b3fd-56f10b68e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3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BULK TRASH REQUEST FORM</vt:lpstr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BULK TRASH REQUEST FORM</dc:title>
  <dc:subject/>
  <dc:creator/>
  <cp:keywords/>
  <dc:description/>
  <cp:lastModifiedBy/>
  <cp:revision>1</cp:revision>
  <dcterms:created xsi:type="dcterms:W3CDTF">2023-10-27T20:00:00Z</dcterms:created>
  <dcterms:modified xsi:type="dcterms:W3CDTF">2023-10-27T20:05:00Z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0x010100B1B88E3B4CFC904792C303D55656899A</vt:lpwstr>
  </property>
</Properties>
</file>